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B1160" w14:textId="70604710" w:rsidR="00BE4198" w:rsidRPr="00AD647F" w:rsidRDefault="000950C9" w:rsidP="0041366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Northeast Division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Table Topics and International Speech Contests</w:t>
      </w:r>
    </w:p>
    <w:p w14:paraId="30A6661E" w14:textId="77777777" w:rsidR="00AD647F" w:rsidRPr="00AD647F" w:rsidRDefault="00AD647F" w:rsidP="00BE4198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7AA8695B" w14:textId="77777777" w:rsidR="00AD647F" w:rsidRDefault="00AD647F" w:rsidP="00AD647F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32D04A50" w14:textId="77777777" w:rsidR="000950C9" w:rsidRPr="000950C9" w:rsidRDefault="000950C9" w:rsidP="000950C9">
      <w:pPr>
        <w:jc w:val="center"/>
        <w:rPr>
          <w:rFonts w:ascii="Arial" w:hAnsi="Arial" w:cs="Arial"/>
          <w:b/>
          <w:color w:val="31849B"/>
        </w:rPr>
      </w:pPr>
      <w:r w:rsidRPr="000950C9">
        <w:rPr>
          <w:rFonts w:ascii="Arial" w:hAnsi="Arial" w:cs="Arial"/>
          <w:b/>
          <w:color w:val="31849B"/>
        </w:rPr>
        <w:t>Agenda</w:t>
      </w:r>
    </w:p>
    <w:p w14:paraId="7BBFB7D9" w14:textId="77777777" w:rsidR="000950C9" w:rsidRPr="00253492" w:rsidRDefault="000950C9" w:rsidP="000950C9">
      <w:pPr>
        <w:rPr>
          <w:rFonts w:ascii="Arial" w:hAnsi="Arial" w:cs="Arial"/>
          <w:sz w:val="22"/>
        </w:rPr>
      </w:pPr>
    </w:p>
    <w:p w14:paraId="04FD0968" w14:textId="150E0E36" w:rsidR="000950C9" w:rsidRPr="00253492" w:rsidRDefault="000950C9" w:rsidP="000950C9">
      <w:pPr>
        <w:rPr>
          <w:rFonts w:ascii="Arial" w:hAnsi="Arial" w:cs="Arial"/>
          <w:sz w:val="22"/>
        </w:rPr>
      </w:pPr>
      <w:r w:rsidRPr="00253492">
        <w:rPr>
          <w:rFonts w:ascii="Arial" w:hAnsi="Arial" w:cs="Arial"/>
          <w:sz w:val="22"/>
        </w:rPr>
        <w:t>Call to order</w:t>
      </w:r>
      <w:r w:rsidRPr="00253492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……………………………………………………………………………………….</w:t>
      </w:r>
      <w:r w:rsidR="00816896">
        <w:rPr>
          <w:rFonts w:ascii="Arial" w:hAnsi="Arial" w:cs="Arial"/>
          <w:sz w:val="22"/>
        </w:rPr>
        <w:t>…. (</w:t>
      </w:r>
      <w:r>
        <w:rPr>
          <w:rFonts w:ascii="Arial" w:hAnsi="Arial" w:cs="Arial"/>
          <w:sz w:val="22"/>
        </w:rPr>
        <w:t>Name of Chair)</w:t>
      </w:r>
    </w:p>
    <w:p w14:paraId="7A5E7AC6" w14:textId="77777777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598ED47" w14:textId="320AD6A0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  <w:r w:rsidRPr="00253492">
        <w:rPr>
          <w:rFonts w:ascii="Arial" w:hAnsi="Arial" w:cs="Arial"/>
          <w:sz w:val="22"/>
        </w:rPr>
        <w:t>Introduction of Contest Toastmaster</w:t>
      </w:r>
      <w:r>
        <w:rPr>
          <w:rFonts w:ascii="Arial" w:hAnsi="Arial" w:cs="Arial"/>
          <w:sz w:val="22"/>
        </w:rPr>
        <w:t>………………………………………………………………</w:t>
      </w:r>
      <w:r w:rsidR="00816896">
        <w:rPr>
          <w:rFonts w:ascii="Arial" w:hAnsi="Arial" w:cs="Arial"/>
          <w:sz w:val="22"/>
        </w:rPr>
        <w:t>…. (</w:t>
      </w:r>
      <w:r>
        <w:rPr>
          <w:rFonts w:ascii="Arial" w:hAnsi="Arial" w:cs="Arial"/>
          <w:sz w:val="22"/>
        </w:rPr>
        <w:t>Name of Chair)</w:t>
      </w:r>
    </w:p>
    <w:p w14:paraId="26D36D46" w14:textId="77777777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813DDEA" w14:textId="79AFB479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  <w:r w:rsidRPr="00253492">
        <w:rPr>
          <w:rFonts w:ascii="Arial" w:hAnsi="Arial" w:cs="Arial"/>
          <w:sz w:val="22"/>
        </w:rPr>
        <w:t>Introduction of Dignitaries</w:t>
      </w:r>
      <w:r w:rsidR="008C3645">
        <w:rPr>
          <w:rFonts w:ascii="Arial" w:hAnsi="Arial" w:cs="Arial"/>
          <w:sz w:val="22"/>
        </w:rPr>
        <w:t>…………………………………………………………………</w:t>
      </w:r>
      <w:r w:rsidR="00816896">
        <w:rPr>
          <w:rFonts w:ascii="Arial" w:hAnsi="Arial" w:cs="Arial"/>
          <w:sz w:val="22"/>
        </w:rPr>
        <w:t>…. (</w:t>
      </w:r>
      <w:r>
        <w:rPr>
          <w:rFonts w:ascii="Arial" w:hAnsi="Arial" w:cs="Arial"/>
          <w:sz w:val="22"/>
        </w:rPr>
        <w:t>Name of Toastmaster)</w:t>
      </w:r>
    </w:p>
    <w:p w14:paraId="4D35186C" w14:textId="77777777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08F6CCD7" w14:textId="0EFF0F54" w:rsidR="000950C9" w:rsidRPr="00253492" w:rsidRDefault="000950C9" w:rsidP="008C3645">
      <w:pPr>
        <w:rPr>
          <w:rFonts w:ascii="Arial" w:hAnsi="Arial" w:cs="Arial"/>
          <w:sz w:val="22"/>
        </w:rPr>
      </w:pPr>
      <w:r w:rsidRPr="00253492">
        <w:rPr>
          <w:rFonts w:ascii="Arial" w:hAnsi="Arial" w:cs="Arial"/>
          <w:sz w:val="22"/>
        </w:rPr>
        <w:t>Opening Remarks</w:t>
      </w:r>
      <w:r w:rsidRPr="00253492">
        <w:rPr>
          <w:rFonts w:ascii="Arial" w:hAnsi="Arial" w:cs="Arial"/>
          <w:sz w:val="22"/>
        </w:rPr>
        <w:tab/>
      </w:r>
      <w:r w:rsidR="008C3645">
        <w:rPr>
          <w:rFonts w:ascii="Arial" w:hAnsi="Arial" w:cs="Arial"/>
          <w:sz w:val="22"/>
        </w:rPr>
        <w:t>…………………………………………………………………</w:t>
      </w:r>
      <w:r w:rsidR="00816896">
        <w:rPr>
          <w:rFonts w:ascii="Arial" w:hAnsi="Arial" w:cs="Arial"/>
          <w:sz w:val="22"/>
        </w:rPr>
        <w:t>….…. (</w:t>
      </w:r>
      <w:r>
        <w:rPr>
          <w:rFonts w:ascii="Arial" w:hAnsi="Arial" w:cs="Arial"/>
          <w:sz w:val="22"/>
        </w:rPr>
        <w:t>Name of Toastmaster)</w:t>
      </w:r>
    </w:p>
    <w:p w14:paraId="7F1D1344" w14:textId="77777777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9791CA1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8"/>
        </w:rPr>
      </w:pPr>
    </w:p>
    <w:p w14:paraId="564C08F4" w14:textId="77777777" w:rsidR="000950C9" w:rsidRPr="000950C9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Cs w:val="22"/>
        </w:rPr>
      </w:pPr>
      <w:r w:rsidRPr="000950C9">
        <w:rPr>
          <w:rFonts w:ascii="Arial" w:hAnsi="Arial" w:cs="Arial"/>
          <w:b/>
          <w:szCs w:val="22"/>
        </w:rPr>
        <w:t>Let the Contest Begin!</w:t>
      </w:r>
    </w:p>
    <w:p w14:paraId="3E0068E2" w14:textId="77777777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0"/>
        </w:rPr>
      </w:pPr>
    </w:p>
    <w:p w14:paraId="30C483B0" w14:textId="5BFDE4D0" w:rsidR="000950C9" w:rsidRPr="00253492" w:rsidRDefault="000950C9" w:rsidP="000950C9">
      <w:pPr>
        <w:tabs>
          <w:tab w:val="right" w:leader="dot" w:pos="6660"/>
        </w:tabs>
        <w:rPr>
          <w:rFonts w:ascii="Arial" w:hAnsi="Arial" w:cs="Arial"/>
          <w:sz w:val="22"/>
        </w:rPr>
      </w:pPr>
      <w:r w:rsidRPr="00253492">
        <w:rPr>
          <w:rFonts w:ascii="Arial" w:hAnsi="Arial" w:cs="Arial"/>
          <w:sz w:val="22"/>
        </w:rPr>
        <w:t>Announcement of Speaking Order</w:t>
      </w:r>
      <w:r w:rsidR="008C3645">
        <w:rPr>
          <w:rFonts w:ascii="Arial" w:hAnsi="Arial" w:cs="Arial"/>
          <w:sz w:val="22"/>
        </w:rPr>
        <w:t>………………………………………………………</w:t>
      </w:r>
      <w:r w:rsidR="00816896">
        <w:rPr>
          <w:rFonts w:ascii="Arial" w:hAnsi="Arial" w:cs="Arial"/>
          <w:sz w:val="22"/>
        </w:rPr>
        <w:t>…. (</w:t>
      </w:r>
      <w:r>
        <w:rPr>
          <w:rFonts w:ascii="Arial" w:hAnsi="Arial" w:cs="Arial"/>
          <w:sz w:val="22"/>
        </w:rPr>
        <w:t>Name of Toastmaster)</w:t>
      </w:r>
    </w:p>
    <w:p w14:paraId="7DFCCBC1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20"/>
        </w:rPr>
      </w:pPr>
    </w:p>
    <w:p w14:paraId="66219CA1" w14:textId="77777777" w:rsidR="000950C9" w:rsidRPr="000950C9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color w:val="31849B"/>
        </w:rPr>
      </w:pPr>
      <w:r w:rsidRPr="000950C9">
        <w:rPr>
          <w:rFonts w:ascii="Arial" w:hAnsi="Arial" w:cs="Arial"/>
          <w:b/>
          <w:color w:val="31849B"/>
        </w:rPr>
        <w:t>Table Topics Speech Contest</w:t>
      </w:r>
    </w:p>
    <w:p w14:paraId="3282AD86" w14:textId="77777777" w:rsidR="000950C9" w:rsidRPr="000950C9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Contestants (in alphabetical order):</w:t>
      </w:r>
      <w:r w:rsidRPr="000950C9">
        <w:rPr>
          <w:rFonts w:ascii="Arial" w:hAnsi="Arial" w:cs="Arial"/>
          <w:sz w:val="22"/>
          <w:szCs w:val="22"/>
        </w:rPr>
        <w:br/>
      </w:r>
    </w:p>
    <w:p w14:paraId="5A47A9C5" w14:textId="4D3FF7CB" w:rsidR="000950C9" w:rsidRPr="000950C9" w:rsidRDefault="000950C9" w:rsidP="008C3645">
      <w:pPr>
        <w:pStyle w:val="Heading1"/>
        <w:tabs>
          <w:tab w:val="clear" w:pos="6660"/>
          <w:tab w:val="center" w:pos="1800"/>
          <w:tab w:val="center" w:pos="3330"/>
          <w:tab w:val="center" w:pos="4860"/>
        </w:tabs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Speaking Order</w:t>
      </w:r>
      <w:r w:rsidRPr="000950C9">
        <w:rPr>
          <w:rFonts w:ascii="Arial" w:hAnsi="Arial" w:cs="Arial"/>
          <w:sz w:val="22"/>
          <w:szCs w:val="22"/>
        </w:rPr>
        <w:tab/>
      </w:r>
      <w:r w:rsidRPr="000950C9">
        <w:rPr>
          <w:rFonts w:ascii="Arial" w:hAnsi="Arial" w:cs="Arial"/>
          <w:sz w:val="22"/>
          <w:szCs w:val="22"/>
        </w:rPr>
        <w:tab/>
        <w:t>Place</w:t>
      </w:r>
    </w:p>
    <w:p w14:paraId="0A48DE56" w14:textId="2A11FE30" w:rsidR="000950C9" w:rsidRPr="000950C9" w:rsidRDefault="000950C9" w:rsidP="008C3645">
      <w:pPr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 xml:space="preserve">       </w:t>
      </w:r>
      <w:r w:rsidRPr="000950C9">
        <w:rPr>
          <w:rFonts w:ascii="Arial" w:hAnsi="Arial" w:cs="Arial"/>
          <w:sz w:val="22"/>
          <w:szCs w:val="22"/>
        </w:rPr>
        <w:tab/>
        <w:t xml:space="preserve"> (name)</w:t>
      </w:r>
      <w:r w:rsidRPr="000950C9">
        <w:rPr>
          <w:rFonts w:ascii="Arial" w:hAnsi="Arial" w:cs="Arial"/>
          <w:sz w:val="22"/>
          <w:szCs w:val="22"/>
        </w:rPr>
        <w:tab/>
        <w:t xml:space="preserve">     ____</w:t>
      </w:r>
    </w:p>
    <w:p w14:paraId="28862EB5" w14:textId="0F51504E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>(name)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3EBAA8B3" w14:textId="3D828426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>(name)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19E6B7CB" w14:textId="5314680A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>(name)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43259547" w14:textId="50E8375A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>(Add or delete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13DC96EB" w14:textId="77A04ADD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 xml:space="preserve">lines based on 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10966BD9" w14:textId="5B64F1F3" w:rsidR="000950C9" w:rsidRPr="000950C9" w:rsidRDefault="000950C9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____</w:t>
      </w:r>
      <w:r w:rsidRPr="000950C9">
        <w:rPr>
          <w:rFonts w:ascii="Arial" w:hAnsi="Arial" w:cs="Arial"/>
          <w:sz w:val="22"/>
          <w:szCs w:val="22"/>
        </w:rPr>
        <w:tab/>
        <w:t xml:space="preserve"># of contestants) </w:t>
      </w:r>
      <w:r w:rsidRPr="000950C9">
        <w:rPr>
          <w:rFonts w:ascii="Arial" w:hAnsi="Arial" w:cs="Arial"/>
          <w:sz w:val="22"/>
          <w:szCs w:val="22"/>
        </w:rPr>
        <w:tab/>
        <w:t xml:space="preserve"> ____</w:t>
      </w:r>
    </w:p>
    <w:p w14:paraId="75B41954" w14:textId="77777777" w:rsidR="000950C9" w:rsidRPr="000950C9" w:rsidRDefault="000950C9" w:rsidP="000950C9">
      <w:pPr>
        <w:tabs>
          <w:tab w:val="center" w:pos="1800"/>
          <w:tab w:val="center" w:pos="3330"/>
          <w:tab w:val="center" w:pos="4860"/>
        </w:tabs>
        <w:rPr>
          <w:rFonts w:ascii="Arial" w:hAnsi="Arial" w:cs="Arial"/>
          <w:sz w:val="22"/>
          <w:szCs w:val="22"/>
        </w:rPr>
      </w:pPr>
    </w:p>
    <w:p w14:paraId="193C9FE2" w14:textId="77777777" w:rsidR="000950C9" w:rsidRPr="000950C9" w:rsidRDefault="000950C9" w:rsidP="000950C9">
      <w:pPr>
        <w:tabs>
          <w:tab w:val="right" w:leader="dot" w:pos="6660"/>
        </w:tabs>
        <w:rPr>
          <w:rFonts w:ascii="Arial" w:hAnsi="Arial" w:cs="Arial"/>
          <w:i/>
          <w:sz w:val="22"/>
          <w:szCs w:val="22"/>
        </w:rPr>
      </w:pPr>
      <w:r w:rsidRPr="000950C9">
        <w:rPr>
          <w:rFonts w:ascii="Arial" w:hAnsi="Arial" w:cs="Arial"/>
          <w:i/>
          <w:sz w:val="22"/>
          <w:szCs w:val="22"/>
        </w:rPr>
        <w:t>Please observe a minute of silence between each contestant with an indefinite period of silence after the last speaker.  Note: Speaking order was determined via drawing with the contestants, during the pre-contest briefing.</w:t>
      </w:r>
    </w:p>
    <w:p w14:paraId="45CE5806" w14:textId="77777777" w:rsidR="000950C9" w:rsidRPr="000950C9" w:rsidRDefault="000950C9" w:rsidP="000950C9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1813BD7E" w14:textId="77777777" w:rsidR="000950C9" w:rsidRPr="000950C9" w:rsidRDefault="000950C9" w:rsidP="000950C9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4859400C" w14:textId="00827C3F" w:rsidR="000950C9" w:rsidRPr="000950C9" w:rsidRDefault="000950C9" w:rsidP="008C3645">
      <w:pPr>
        <w:rPr>
          <w:rFonts w:ascii="Arial" w:hAnsi="Arial" w:cs="Arial"/>
          <w:color w:val="FF0000"/>
          <w:sz w:val="22"/>
          <w:szCs w:val="22"/>
        </w:rPr>
      </w:pPr>
      <w:r w:rsidRPr="000950C9">
        <w:rPr>
          <w:rFonts w:ascii="Arial" w:hAnsi="Arial" w:cs="Arial"/>
          <w:sz w:val="22"/>
          <w:szCs w:val="22"/>
        </w:rPr>
        <w:t>Announcements</w:t>
      </w:r>
      <w:r w:rsidRPr="000950C9">
        <w:rPr>
          <w:rFonts w:ascii="Arial" w:hAnsi="Arial" w:cs="Arial"/>
          <w:sz w:val="22"/>
          <w:szCs w:val="22"/>
        </w:rPr>
        <w:tab/>
      </w:r>
      <w:r w:rsidR="008C3645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r w:rsidR="00816896">
        <w:rPr>
          <w:rFonts w:ascii="Arial" w:hAnsi="Arial" w:cs="Arial"/>
          <w:sz w:val="22"/>
          <w:szCs w:val="22"/>
        </w:rPr>
        <w:t>….</w:t>
      </w:r>
      <w:r w:rsidR="00816896" w:rsidRPr="000950C9">
        <w:rPr>
          <w:rFonts w:ascii="Arial" w:hAnsi="Arial" w:cs="Arial"/>
          <w:sz w:val="22"/>
          <w:szCs w:val="22"/>
        </w:rPr>
        <w:t xml:space="preserve"> (</w:t>
      </w:r>
      <w:r w:rsidRPr="000950C9">
        <w:rPr>
          <w:rFonts w:ascii="Arial" w:hAnsi="Arial" w:cs="Arial"/>
          <w:sz w:val="22"/>
          <w:szCs w:val="22"/>
        </w:rPr>
        <w:t xml:space="preserve">Name of </w:t>
      </w:r>
      <w:proofErr w:type="gramStart"/>
      <w:r w:rsidRPr="000950C9">
        <w:rPr>
          <w:rFonts w:ascii="Arial" w:hAnsi="Arial" w:cs="Arial"/>
          <w:sz w:val="22"/>
          <w:szCs w:val="22"/>
        </w:rPr>
        <w:t>Speaker )</w:t>
      </w:r>
      <w:proofErr w:type="gramEnd"/>
    </w:p>
    <w:p w14:paraId="22FAEBD2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0F359A81" w14:textId="164AABB2" w:rsidR="000950C9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49A99924" w14:textId="0A64CCE1" w:rsidR="00816896" w:rsidRDefault="00816896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58147C33" w14:textId="77777777" w:rsidR="00816896" w:rsidRPr="00253492" w:rsidRDefault="00816896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1674F7B8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205011CE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sz w:val="12"/>
        </w:rPr>
      </w:pPr>
    </w:p>
    <w:p w14:paraId="3AC7DC03" w14:textId="77777777" w:rsidR="000950C9" w:rsidRPr="00253492" w:rsidRDefault="000950C9" w:rsidP="000950C9">
      <w:pPr>
        <w:tabs>
          <w:tab w:val="right" w:leader="dot" w:pos="6660"/>
        </w:tabs>
        <w:jc w:val="center"/>
        <w:rPr>
          <w:rFonts w:ascii="Arial" w:hAnsi="Arial" w:cs="Arial"/>
          <w:b/>
          <w:color w:val="943634"/>
          <w:sz w:val="20"/>
        </w:rPr>
      </w:pPr>
      <w:r w:rsidRPr="00253492">
        <w:rPr>
          <w:rFonts w:ascii="Arial" w:hAnsi="Arial" w:cs="Arial"/>
          <w:b/>
          <w:sz w:val="28"/>
        </w:rPr>
        <w:t xml:space="preserve"> </w:t>
      </w:r>
      <w:r w:rsidRPr="008C3645">
        <w:rPr>
          <w:rFonts w:ascii="Arial" w:hAnsi="Arial" w:cs="Arial"/>
          <w:b/>
          <w:color w:val="943634"/>
          <w:szCs w:val="22"/>
        </w:rPr>
        <w:t xml:space="preserve">Intermission – 10 Minutes </w:t>
      </w:r>
    </w:p>
    <w:p w14:paraId="20502034" w14:textId="1DA74CDE" w:rsidR="000950C9" w:rsidRDefault="000950C9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363C96BF" w14:textId="4D6FFCC5" w:rsidR="008C3645" w:rsidRDefault="008C3645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5C40F42C" w14:textId="179B9CFB" w:rsidR="008C3645" w:rsidRDefault="008C3645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47E2178F" w14:textId="47AEA2A3" w:rsidR="00816896" w:rsidRDefault="00816896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11A23151" w14:textId="77777777" w:rsidR="00816896" w:rsidRDefault="00816896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435F8EBD" w14:textId="43F3BC5B" w:rsidR="008C3645" w:rsidRDefault="008C3645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788DC4C6" w14:textId="71C2D856" w:rsidR="008C3645" w:rsidRDefault="008C3645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30"/>
          <w:szCs w:val="30"/>
        </w:rPr>
      </w:pPr>
    </w:p>
    <w:p w14:paraId="591BE02D" w14:textId="77777777" w:rsidR="008C3645" w:rsidRPr="008C3645" w:rsidRDefault="008C3645" w:rsidP="008C3645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</w:rPr>
      </w:pPr>
      <w:r w:rsidRPr="008C3645">
        <w:rPr>
          <w:rFonts w:ascii="Century Gothic" w:hAnsi="Century Gothic"/>
          <w:b/>
          <w:color w:val="31849B"/>
        </w:rPr>
        <w:t>International Speech Contest</w:t>
      </w:r>
    </w:p>
    <w:p w14:paraId="1D7414A9" w14:textId="77777777" w:rsidR="008C3645" w:rsidRDefault="008C3645" w:rsidP="008C3645">
      <w:pPr>
        <w:tabs>
          <w:tab w:val="right" w:leader="dot" w:pos="6660"/>
        </w:tabs>
        <w:rPr>
          <w:rFonts w:ascii="Century Gothic" w:hAnsi="Century Gothic"/>
          <w:sz w:val="20"/>
        </w:rPr>
      </w:pPr>
    </w:p>
    <w:p w14:paraId="094969F8" w14:textId="4B26140C" w:rsidR="008C3645" w:rsidRPr="008C3645" w:rsidRDefault="008C3645" w:rsidP="008C3645">
      <w:pPr>
        <w:tabs>
          <w:tab w:val="right" w:leader="dot" w:pos="10080"/>
        </w:tabs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Opening Remarks</w:t>
      </w:r>
      <w:r w:rsidR="00816896" w:rsidRPr="008C3645">
        <w:rPr>
          <w:rFonts w:ascii="Arial" w:hAnsi="Arial" w:cs="Arial"/>
          <w:sz w:val="22"/>
          <w:szCs w:val="22"/>
        </w:rPr>
        <w:tab/>
        <w:t>. (</w:t>
      </w:r>
      <w:r w:rsidRPr="008C3645">
        <w:rPr>
          <w:rFonts w:ascii="Arial" w:hAnsi="Arial" w:cs="Arial"/>
          <w:sz w:val="22"/>
          <w:szCs w:val="22"/>
        </w:rPr>
        <w:t>Name of Toastmaster)</w:t>
      </w:r>
    </w:p>
    <w:p w14:paraId="60730903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382DA197" w14:textId="77777777" w:rsidR="008C3645" w:rsidRPr="008C3645" w:rsidRDefault="008C3645" w:rsidP="008C3645">
      <w:pPr>
        <w:tabs>
          <w:tab w:val="right" w:leader="dot" w:pos="66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Contestants (in alphabetical order):</w:t>
      </w:r>
    </w:p>
    <w:p w14:paraId="499CEE1A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246749E4" w14:textId="5116813A" w:rsidR="008C3645" w:rsidRPr="008C3645" w:rsidRDefault="008C3645" w:rsidP="008C3645">
      <w:pPr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Announcement of Speaking Order……………………………………………………</w:t>
      </w:r>
      <w:r w:rsidR="00816896" w:rsidRPr="008C3645">
        <w:rPr>
          <w:rFonts w:ascii="Arial" w:hAnsi="Arial" w:cs="Arial"/>
          <w:sz w:val="22"/>
          <w:szCs w:val="22"/>
        </w:rPr>
        <w:t>... (</w:t>
      </w:r>
      <w:r w:rsidRPr="008C3645">
        <w:rPr>
          <w:rFonts w:ascii="Arial" w:hAnsi="Arial" w:cs="Arial"/>
          <w:sz w:val="22"/>
          <w:szCs w:val="22"/>
        </w:rPr>
        <w:t>Name of Toastmaster)</w:t>
      </w:r>
      <w:r w:rsidRPr="008C3645">
        <w:rPr>
          <w:rFonts w:ascii="Arial" w:hAnsi="Arial" w:cs="Arial"/>
          <w:sz w:val="22"/>
          <w:szCs w:val="22"/>
        </w:rPr>
        <w:tab/>
      </w:r>
    </w:p>
    <w:p w14:paraId="298A7FA1" w14:textId="77777777" w:rsidR="008C3645" w:rsidRPr="008C3645" w:rsidRDefault="008C3645" w:rsidP="008C3645">
      <w:pPr>
        <w:pStyle w:val="Heading1"/>
        <w:rPr>
          <w:rFonts w:ascii="Arial" w:hAnsi="Arial" w:cs="Arial"/>
          <w:sz w:val="22"/>
          <w:szCs w:val="22"/>
        </w:rPr>
      </w:pPr>
    </w:p>
    <w:p w14:paraId="414F081F" w14:textId="25C41655" w:rsidR="008C3645" w:rsidRPr="008C3645" w:rsidRDefault="008C3645" w:rsidP="008C3645">
      <w:pPr>
        <w:pStyle w:val="Heading1"/>
        <w:tabs>
          <w:tab w:val="clear" w:pos="6660"/>
          <w:tab w:val="center" w:pos="1800"/>
          <w:tab w:val="center" w:pos="3330"/>
          <w:tab w:val="center" w:pos="4860"/>
        </w:tabs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Speaking Order</w:t>
      </w:r>
      <w:r w:rsidRPr="008C3645">
        <w:rPr>
          <w:rFonts w:ascii="Arial" w:hAnsi="Arial" w:cs="Arial"/>
          <w:sz w:val="22"/>
          <w:szCs w:val="22"/>
        </w:rPr>
        <w:tab/>
      </w:r>
      <w:r w:rsidRPr="008C3645">
        <w:rPr>
          <w:rFonts w:ascii="Arial" w:hAnsi="Arial" w:cs="Arial"/>
          <w:sz w:val="22"/>
          <w:szCs w:val="22"/>
        </w:rPr>
        <w:tab/>
        <w:t>Place</w:t>
      </w:r>
    </w:p>
    <w:p w14:paraId="0FF775CA" w14:textId="6E9972D9" w:rsidR="008C3645" w:rsidRPr="008C3645" w:rsidRDefault="008C3645" w:rsidP="008C3645">
      <w:pPr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 xml:space="preserve">       </w:t>
      </w:r>
      <w:r w:rsidRPr="008C3645">
        <w:rPr>
          <w:rFonts w:ascii="Arial" w:hAnsi="Arial" w:cs="Arial"/>
          <w:sz w:val="22"/>
          <w:szCs w:val="22"/>
        </w:rPr>
        <w:tab/>
        <w:t xml:space="preserve"> (name)</w:t>
      </w:r>
      <w:r w:rsidRPr="008C3645">
        <w:rPr>
          <w:rFonts w:ascii="Arial" w:hAnsi="Arial" w:cs="Arial"/>
          <w:sz w:val="22"/>
          <w:szCs w:val="22"/>
        </w:rPr>
        <w:tab/>
        <w:t xml:space="preserve">     ____</w:t>
      </w:r>
    </w:p>
    <w:p w14:paraId="236E88C5" w14:textId="0FD7E2F9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>(name)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6281C4DB" w14:textId="682B32E9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>(name)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2769F6DA" w14:textId="5C4D0749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>(name)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272FD540" w14:textId="121D51EA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>(Add or delete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7114B9BC" w14:textId="09DC420C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 xml:space="preserve">lines based on 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4326580F" w14:textId="61DE7723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jc w:val="center"/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____</w:t>
      </w:r>
      <w:r w:rsidRPr="008C3645">
        <w:rPr>
          <w:rFonts w:ascii="Arial" w:hAnsi="Arial" w:cs="Arial"/>
          <w:sz w:val="22"/>
          <w:szCs w:val="22"/>
        </w:rPr>
        <w:tab/>
        <w:t xml:space="preserve"># of contestants) </w:t>
      </w:r>
      <w:r w:rsidRPr="008C3645">
        <w:rPr>
          <w:rFonts w:ascii="Arial" w:hAnsi="Arial" w:cs="Arial"/>
          <w:sz w:val="22"/>
          <w:szCs w:val="22"/>
        </w:rPr>
        <w:tab/>
        <w:t xml:space="preserve"> ____</w:t>
      </w:r>
    </w:p>
    <w:p w14:paraId="310D0D8B" w14:textId="77777777" w:rsidR="008C3645" w:rsidRPr="008C3645" w:rsidRDefault="008C3645" w:rsidP="008C3645">
      <w:pPr>
        <w:tabs>
          <w:tab w:val="center" w:pos="1800"/>
          <w:tab w:val="center" w:pos="3330"/>
          <w:tab w:val="center" w:pos="4860"/>
        </w:tabs>
        <w:rPr>
          <w:rFonts w:ascii="Arial" w:hAnsi="Arial" w:cs="Arial"/>
          <w:sz w:val="22"/>
          <w:szCs w:val="22"/>
        </w:rPr>
      </w:pPr>
    </w:p>
    <w:p w14:paraId="5CCD5C05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i/>
          <w:sz w:val="22"/>
          <w:szCs w:val="22"/>
        </w:rPr>
      </w:pPr>
      <w:r w:rsidRPr="008C3645">
        <w:rPr>
          <w:rFonts w:ascii="Arial" w:hAnsi="Arial" w:cs="Arial"/>
          <w:i/>
          <w:sz w:val="22"/>
          <w:szCs w:val="22"/>
        </w:rPr>
        <w:t>Please observe a minute of silence between each contestant with an indefinite period of silence after the last speaker.  Note: Speaking order was determined via drawing with the contestants, during the pre-contest briefing.</w:t>
      </w:r>
    </w:p>
    <w:p w14:paraId="4D501371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i/>
          <w:sz w:val="22"/>
          <w:szCs w:val="22"/>
        </w:rPr>
      </w:pPr>
    </w:p>
    <w:p w14:paraId="1406B7E9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60CA21A9" w14:textId="5FA989A1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Meet the Contestants………………………………………………….………</w:t>
      </w:r>
      <w:r w:rsidR="00816896" w:rsidRPr="008C3645">
        <w:rPr>
          <w:rFonts w:ascii="Arial" w:hAnsi="Arial" w:cs="Arial"/>
          <w:sz w:val="22"/>
          <w:szCs w:val="22"/>
        </w:rPr>
        <w:t>….</w:t>
      </w:r>
      <w:r w:rsidRPr="008C3645">
        <w:rPr>
          <w:rFonts w:ascii="Arial" w:hAnsi="Arial" w:cs="Arial"/>
          <w:sz w:val="22"/>
          <w:szCs w:val="22"/>
        </w:rPr>
        <w:t>…</w:t>
      </w:r>
      <w:r w:rsidR="00816896" w:rsidRPr="008C3645">
        <w:rPr>
          <w:rFonts w:ascii="Arial" w:hAnsi="Arial" w:cs="Arial"/>
          <w:sz w:val="22"/>
          <w:szCs w:val="22"/>
        </w:rPr>
        <w:t>… (</w:t>
      </w:r>
      <w:r w:rsidRPr="008C3645">
        <w:rPr>
          <w:rFonts w:ascii="Arial" w:hAnsi="Arial" w:cs="Arial"/>
          <w:sz w:val="22"/>
          <w:szCs w:val="22"/>
        </w:rPr>
        <w:t>Name of Toastmaster)</w:t>
      </w:r>
    </w:p>
    <w:p w14:paraId="457A3D31" w14:textId="77777777" w:rsidR="008C3645" w:rsidRPr="008C3645" w:rsidRDefault="008C3645" w:rsidP="008C3645">
      <w:pPr>
        <w:rPr>
          <w:rFonts w:ascii="Arial" w:hAnsi="Arial" w:cs="Arial"/>
          <w:sz w:val="22"/>
          <w:szCs w:val="22"/>
        </w:rPr>
      </w:pPr>
    </w:p>
    <w:p w14:paraId="7D8A50BF" w14:textId="5AE810AD" w:rsidR="008C3645" w:rsidRPr="008C3645" w:rsidRDefault="008C3645" w:rsidP="008C3645">
      <w:pPr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Final Announcements………………………………………………………………</w:t>
      </w:r>
      <w:r w:rsidR="00816896" w:rsidRPr="008C3645">
        <w:rPr>
          <w:rFonts w:ascii="Arial" w:hAnsi="Arial" w:cs="Arial"/>
          <w:sz w:val="22"/>
          <w:szCs w:val="22"/>
        </w:rPr>
        <w:t>…. (</w:t>
      </w:r>
      <w:r w:rsidRPr="008C3645">
        <w:rPr>
          <w:rFonts w:ascii="Arial" w:hAnsi="Arial" w:cs="Arial"/>
          <w:sz w:val="22"/>
          <w:szCs w:val="22"/>
        </w:rPr>
        <w:t>Name of Contest Chair)</w:t>
      </w:r>
    </w:p>
    <w:p w14:paraId="3E48A852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046E323A" w14:textId="2F943BA3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Presentation of Awards:  …………………………………………………</w:t>
      </w:r>
      <w:r w:rsidR="00816896" w:rsidRPr="008C3645">
        <w:rPr>
          <w:rFonts w:ascii="Arial" w:hAnsi="Arial" w:cs="Arial"/>
          <w:sz w:val="22"/>
          <w:szCs w:val="22"/>
        </w:rPr>
        <w:t>… (</w:t>
      </w:r>
      <w:r w:rsidRPr="008C3645">
        <w:rPr>
          <w:rFonts w:ascii="Arial" w:hAnsi="Arial" w:cs="Arial"/>
          <w:sz w:val="22"/>
          <w:szCs w:val="22"/>
        </w:rPr>
        <w:t>Contest Chair &amp; District Officers)</w:t>
      </w:r>
    </w:p>
    <w:p w14:paraId="128985C8" w14:textId="77777777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</w:p>
    <w:p w14:paraId="40DE11AA" w14:textId="39497C4F" w:rsidR="008C3645" w:rsidRPr="008C3645" w:rsidRDefault="008C3645" w:rsidP="008C3645">
      <w:pPr>
        <w:tabs>
          <w:tab w:val="right" w:leader="dot" w:pos="6660"/>
        </w:tabs>
        <w:rPr>
          <w:rFonts w:ascii="Arial" w:hAnsi="Arial" w:cs="Arial"/>
          <w:sz w:val="22"/>
          <w:szCs w:val="22"/>
        </w:rPr>
      </w:pPr>
      <w:r w:rsidRPr="008C3645">
        <w:rPr>
          <w:rFonts w:ascii="Arial" w:hAnsi="Arial" w:cs="Arial"/>
          <w:sz w:val="22"/>
          <w:szCs w:val="22"/>
        </w:rPr>
        <w:t>Adjourn………………………………………………………………………………</w:t>
      </w:r>
      <w:r w:rsidR="00816896" w:rsidRPr="008C3645">
        <w:rPr>
          <w:rFonts w:ascii="Arial" w:hAnsi="Arial" w:cs="Arial"/>
          <w:sz w:val="22"/>
          <w:szCs w:val="22"/>
        </w:rPr>
        <w:t>…. (</w:t>
      </w:r>
      <w:r w:rsidRPr="008C3645">
        <w:rPr>
          <w:rFonts w:ascii="Arial" w:hAnsi="Arial" w:cs="Arial"/>
          <w:sz w:val="22"/>
          <w:szCs w:val="22"/>
        </w:rPr>
        <w:t>Name of Contest Chair)</w:t>
      </w:r>
    </w:p>
    <w:p w14:paraId="5AF2578C" w14:textId="77777777" w:rsidR="008C3645" w:rsidRPr="008C3645" w:rsidRDefault="008C3645" w:rsidP="000950C9">
      <w:pPr>
        <w:tabs>
          <w:tab w:val="right" w:leader="dot" w:pos="6660"/>
        </w:tabs>
        <w:jc w:val="center"/>
        <w:rPr>
          <w:rFonts w:ascii="Century Gothic" w:hAnsi="Century Gothic"/>
          <w:b/>
          <w:color w:val="31849B"/>
          <w:sz w:val="22"/>
          <w:szCs w:val="22"/>
        </w:rPr>
      </w:pPr>
    </w:p>
    <w:p w14:paraId="2B987E25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7CEFC18D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DB2098A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6679B96A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65CA9AF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4DE96E44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71CD2DED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13600A3A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34634532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5192F42D" w14:textId="5F182A8E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3D25782E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71A95F33" w14:textId="77777777" w:rsidR="00816896" w:rsidRDefault="00816896" w:rsidP="00816896">
      <w:pPr>
        <w:tabs>
          <w:tab w:val="right" w:leader="dot" w:pos="6660"/>
        </w:tabs>
        <w:rPr>
          <w:rFonts w:ascii="Arial" w:hAnsi="Arial" w:cs="Arial"/>
          <w:sz w:val="22"/>
        </w:rPr>
      </w:pPr>
    </w:p>
    <w:p w14:paraId="498A15CE" w14:textId="56506597" w:rsidR="00466CA9" w:rsidRPr="00816896" w:rsidRDefault="00816896" w:rsidP="00816896">
      <w:pPr>
        <w:tabs>
          <w:tab w:val="right" w:leader="dot" w:pos="6660"/>
        </w:tabs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33123C46" wp14:editId="2E968279">
            <wp:extent cx="4341804" cy="187139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73" cy="18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645">
        <w:rPr>
          <w:rFonts w:ascii="Arial" w:eastAsia="Times New Roman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6D51C" wp14:editId="20189030">
                <wp:simplePos x="0" y="0"/>
                <wp:positionH relativeFrom="column">
                  <wp:posOffset>-66675</wp:posOffset>
                </wp:positionH>
                <wp:positionV relativeFrom="page">
                  <wp:posOffset>5638800</wp:posOffset>
                </wp:positionV>
                <wp:extent cx="6743700" cy="12287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2287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EC173" w14:textId="6DE2BC76" w:rsidR="008C3645" w:rsidRDefault="008C3645" w:rsidP="008C3645">
                            <w:pPr>
                              <w:jc w:val="center"/>
                              <w:rPr>
                                <w:rStyle w:val="IntenseReference"/>
                              </w:rPr>
                            </w:pPr>
                            <w:r w:rsidRPr="008C3645">
                              <w:rPr>
                                <w:rStyle w:val="IntenseReference"/>
                              </w:rPr>
                              <w:t xml:space="preserve">Today’s winners will represent the Northeast Division at the District 30 Annual Conference </w:t>
                            </w:r>
                          </w:p>
                          <w:p w14:paraId="2E64E3C5" w14:textId="1472F606" w:rsidR="008C3645" w:rsidRDefault="008C3645" w:rsidP="008C3645">
                            <w:pPr>
                              <w:jc w:val="center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May 6</w:t>
                            </w:r>
                            <w:r w:rsidRPr="008C3645">
                              <w:rPr>
                                <w:rStyle w:val="IntenseReferenc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IntenseReference"/>
                              </w:rPr>
                              <w:t xml:space="preserve"> and 7</w:t>
                            </w:r>
                            <w:r w:rsidRPr="008C3645">
                              <w:rPr>
                                <w:rStyle w:val="IntenseReferenc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IntenseReference"/>
                              </w:rPr>
                              <w:t xml:space="preserve"> </w:t>
                            </w:r>
                          </w:p>
                          <w:p w14:paraId="19550346" w14:textId="6D6B45A8" w:rsidR="008C3645" w:rsidRDefault="008C3645" w:rsidP="008C3645">
                            <w:pPr>
                              <w:jc w:val="center"/>
                              <w:rPr>
                                <w:rStyle w:val="IntenseReference"/>
                              </w:rPr>
                            </w:pPr>
                          </w:p>
                          <w:p w14:paraId="475C24D5" w14:textId="11E1E005" w:rsidR="008C3645" w:rsidRPr="008C3645" w:rsidRDefault="008C3645" w:rsidP="008C3645">
                            <w:pPr>
                              <w:jc w:val="center"/>
                              <w:rPr>
                                <w:rStyle w:val="IntenseReference"/>
                                <w:u w:val="singl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 xml:space="preserve">For additional information visit the D30 website </w:t>
                            </w:r>
                            <w:r w:rsidRPr="008C3645">
                              <w:rPr>
                                <w:rStyle w:val="IntenseReference"/>
                                <w:u w:val="single"/>
                              </w:rPr>
                              <w:t>d30toastmasters.org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6D51C" id="Rectangle 4" o:spid="_x0000_s1026" style="position:absolute;left:0;text-align:left;margin-left:-5.25pt;margin-top:444pt;width:531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" fillcolor="#4472c4" strokecolor="#1f3763 [1604]" strokeweight="1pt">
                <v:fill opacity="26214f"/>
                <v:textbox>
                  <w:txbxContent>
                    <w:p w14:paraId="13EEC173" w14:textId="6DE2BC76" w:rsidR="008C3645" w:rsidRDefault="008C3645" w:rsidP="008C3645">
                      <w:pPr>
                        <w:jc w:val="center"/>
                        <w:rPr>
                          <w:rStyle w:val="IntenseReference"/>
                        </w:rPr>
                      </w:pPr>
                      <w:r w:rsidRPr="008C3645">
                        <w:rPr>
                          <w:rStyle w:val="IntenseReference"/>
                        </w:rPr>
                        <w:t xml:space="preserve">Today’s winners will represent the Northeast Division at the District 30 Annual Conference </w:t>
                      </w:r>
                    </w:p>
                    <w:p w14:paraId="2E64E3C5" w14:textId="1472F606" w:rsidR="008C3645" w:rsidRDefault="008C3645" w:rsidP="008C3645">
                      <w:pPr>
                        <w:jc w:val="center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May 6</w:t>
                      </w:r>
                      <w:r w:rsidRPr="008C3645">
                        <w:rPr>
                          <w:rStyle w:val="IntenseReference"/>
                          <w:vertAlign w:val="superscript"/>
                        </w:rPr>
                        <w:t>th</w:t>
                      </w:r>
                      <w:r>
                        <w:rPr>
                          <w:rStyle w:val="IntenseReference"/>
                        </w:rPr>
                        <w:t xml:space="preserve"> and 7</w:t>
                      </w:r>
                      <w:r w:rsidRPr="008C3645">
                        <w:rPr>
                          <w:rStyle w:val="IntenseReference"/>
                          <w:vertAlign w:val="superscript"/>
                        </w:rPr>
                        <w:t>th</w:t>
                      </w:r>
                      <w:r>
                        <w:rPr>
                          <w:rStyle w:val="IntenseReference"/>
                        </w:rPr>
                        <w:t xml:space="preserve"> </w:t>
                      </w:r>
                    </w:p>
                    <w:p w14:paraId="19550346" w14:textId="6D6B45A8" w:rsidR="008C3645" w:rsidRDefault="008C3645" w:rsidP="008C3645">
                      <w:pPr>
                        <w:jc w:val="center"/>
                        <w:rPr>
                          <w:rStyle w:val="IntenseReference"/>
                        </w:rPr>
                      </w:pPr>
                    </w:p>
                    <w:p w14:paraId="475C24D5" w14:textId="11E1E005" w:rsidR="008C3645" w:rsidRPr="008C3645" w:rsidRDefault="008C3645" w:rsidP="008C3645">
                      <w:pPr>
                        <w:jc w:val="center"/>
                        <w:rPr>
                          <w:rStyle w:val="IntenseReference"/>
                          <w:u w:val="single"/>
                        </w:rPr>
                      </w:pPr>
                      <w:r>
                        <w:rPr>
                          <w:rStyle w:val="IntenseReference"/>
                        </w:rPr>
                        <w:t xml:space="preserve">For additional information visit the D30 website </w:t>
                      </w:r>
                      <w:r w:rsidRPr="008C3645">
                        <w:rPr>
                          <w:rStyle w:val="IntenseReference"/>
                          <w:u w:val="single"/>
                        </w:rPr>
                        <w:t>d30toastmasters.org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466CA9" w:rsidRPr="00816896" w:rsidSect="0083778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9B6E9" w14:textId="77777777" w:rsidR="008E2EDE" w:rsidRDefault="008E2EDE">
      <w:r>
        <w:separator/>
      </w:r>
    </w:p>
  </w:endnote>
  <w:endnote w:type="continuationSeparator" w:id="0">
    <w:p w14:paraId="33799578" w14:textId="77777777" w:rsidR="008E2EDE" w:rsidRDefault="008E2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Corbel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C778" w14:textId="77777777" w:rsidR="00146CE9" w:rsidRPr="00466CA9" w:rsidRDefault="00466CA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B3159" w14:textId="77777777" w:rsidR="003A4BBD" w:rsidRPr="00837785" w:rsidRDefault="00837785" w:rsidP="00837785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DCB78" w14:textId="77777777" w:rsidR="008E2EDE" w:rsidRDefault="008E2EDE">
      <w:r>
        <w:separator/>
      </w:r>
    </w:p>
  </w:footnote>
  <w:footnote w:type="continuationSeparator" w:id="0">
    <w:p w14:paraId="67D6E405" w14:textId="77777777" w:rsidR="008E2EDE" w:rsidRDefault="008E2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03CB" w14:textId="77777777" w:rsidR="00FA59E0" w:rsidRDefault="008E2EDE">
    <w:pPr>
      <w:pStyle w:val="Header"/>
    </w:pPr>
    <w:r>
      <w:rPr>
        <w:noProof/>
      </w:rPr>
      <w:pict w14:anchorId="769C7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2049" type="#_x0000_t75" alt="/Volumes/GraphicsServer2019/Letterhead/Marketing/643N-LetterheadNavy/Assets/HeaderNavyLettersizefull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88452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0268" w14:textId="77777777" w:rsidR="00FA59E0" w:rsidRDefault="0033490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BB7F50D" wp14:editId="0B40E6BE">
          <wp:simplePos x="0" y="0"/>
          <wp:positionH relativeFrom="column">
            <wp:posOffset>-457243</wp:posOffset>
          </wp:positionH>
          <wp:positionV relativeFrom="paragraph">
            <wp:posOffset>-182705</wp:posOffset>
          </wp:positionV>
          <wp:extent cx="7764540" cy="10047890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0C9"/>
    <w:rsid w:val="00004226"/>
    <w:rsid w:val="000950C9"/>
    <w:rsid w:val="000D5BCD"/>
    <w:rsid w:val="000E20C3"/>
    <w:rsid w:val="00146CE9"/>
    <w:rsid w:val="001649C0"/>
    <w:rsid w:val="001A12F4"/>
    <w:rsid w:val="0023536C"/>
    <w:rsid w:val="0024134D"/>
    <w:rsid w:val="00334907"/>
    <w:rsid w:val="003A4BBD"/>
    <w:rsid w:val="003F0443"/>
    <w:rsid w:val="0041366B"/>
    <w:rsid w:val="00466CA9"/>
    <w:rsid w:val="00497F54"/>
    <w:rsid w:val="004A1AB9"/>
    <w:rsid w:val="00531886"/>
    <w:rsid w:val="0054769A"/>
    <w:rsid w:val="00552EC1"/>
    <w:rsid w:val="005C0371"/>
    <w:rsid w:val="0068321C"/>
    <w:rsid w:val="006A3291"/>
    <w:rsid w:val="006C313A"/>
    <w:rsid w:val="007A41D5"/>
    <w:rsid w:val="007D79F5"/>
    <w:rsid w:val="00816896"/>
    <w:rsid w:val="00826F0E"/>
    <w:rsid w:val="00837785"/>
    <w:rsid w:val="008435D2"/>
    <w:rsid w:val="00874F3C"/>
    <w:rsid w:val="008C3645"/>
    <w:rsid w:val="008E2EDE"/>
    <w:rsid w:val="00925EA1"/>
    <w:rsid w:val="00A7274A"/>
    <w:rsid w:val="00AD647F"/>
    <w:rsid w:val="00AF07EB"/>
    <w:rsid w:val="00B23864"/>
    <w:rsid w:val="00BB28E7"/>
    <w:rsid w:val="00BE4198"/>
    <w:rsid w:val="00C31569"/>
    <w:rsid w:val="00C66BB1"/>
    <w:rsid w:val="00CC4255"/>
    <w:rsid w:val="00D36713"/>
    <w:rsid w:val="00D813B6"/>
    <w:rsid w:val="00DA6A83"/>
    <w:rsid w:val="00DC0C20"/>
    <w:rsid w:val="00DC1294"/>
    <w:rsid w:val="00E00EEE"/>
    <w:rsid w:val="00E860AD"/>
    <w:rsid w:val="00EA3708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571E11"/>
  <w14:defaultImageDpi w14:val="300"/>
  <w15:chartTrackingRefBased/>
  <w15:docId w15:val="{08AFEDC1-163C-4F6E-80CC-9BB359ED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50C9"/>
    <w:pPr>
      <w:keepNext/>
      <w:tabs>
        <w:tab w:val="right" w:leader="dot" w:pos="6660"/>
      </w:tabs>
      <w:jc w:val="center"/>
      <w:outlineLvl w:val="0"/>
    </w:pPr>
    <w:rPr>
      <w:rFonts w:ascii="Verdana" w:eastAsia="Times New Roman" w:hAnsi="Verdana"/>
      <w:b/>
      <w:sz w:val="16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0950C9"/>
    <w:rPr>
      <w:rFonts w:ascii="Verdana" w:eastAsia="Times New Roman" w:hAnsi="Verdana"/>
      <w:b/>
      <w:sz w:val="16"/>
      <w:szCs w:val="24"/>
    </w:rPr>
  </w:style>
  <w:style w:type="character" w:styleId="IntenseReference">
    <w:name w:val="Intense Reference"/>
    <w:basedOn w:val="DefaultParagraphFont"/>
    <w:uiPriority w:val="68"/>
    <w:qFormat/>
    <w:rsid w:val="008C3645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.anderson\AppData\Local\Temp\Temp1_letterhead.zip\toastmasters-643N-letterhead-template-navy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0A66A-4353-984D-BFA3-D0619389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toastmasters-643N-letterhead-template-navy-letter-size</Template>
  <TotalTime>22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1965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Patti</dc:creator>
  <cp:keywords/>
  <cp:lastModifiedBy>Anderson, Patti</cp:lastModifiedBy>
  <cp:revision>2</cp:revision>
  <cp:lastPrinted>2012-03-19T15:55:00Z</cp:lastPrinted>
  <dcterms:created xsi:type="dcterms:W3CDTF">2023-01-06T23:34:00Z</dcterms:created>
  <dcterms:modified xsi:type="dcterms:W3CDTF">2023-01-13T22:11:00Z</dcterms:modified>
</cp:coreProperties>
</file>